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KlavuzTablo5Koyu-Vurgu3"/>
        <w:tblW w:w="5000" w:type="pct"/>
        <w:tblLook w:val="04A0" w:firstRow="1" w:lastRow="0" w:firstColumn="1" w:lastColumn="0" w:noHBand="0" w:noVBand="1"/>
      </w:tblPr>
      <w:tblGrid>
        <w:gridCol w:w="2264"/>
        <w:gridCol w:w="964"/>
        <w:gridCol w:w="965"/>
        <w:gridCol w:w="965"/>
        <w:gridCol w:w="965"/>
        <w:gridCol w:w="965"/>
        <w:gridCol w:w="965"/>
        <w:gridCol w:w="963"/>
      </w:tblGrid>
      <w:tr w:rsidR="000172E5" w:rsidRPr="001379DF" w14:paraId="55C25462" w14:textId="77777777" w:rsidTr="00137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</w:tcPr>
          <w:p w14:paraId="563BF8BD" w14:textId="3931E726" w:rsidR="000172E5" w:rsidRPr="001379DF" w:rsidRDefault="00D12693" w:rsidP="00637200">
            <w:pPr>
              <w:pStyle w:val="Balk1"/>
            </w:pPr>
            <w:r w:rsidRPr="001379DF">
              <w:t>H</w:t>
            </w:r>
            <w:r w:rsidR="00712FDD" w:rsidRPr="001379DF">
              <w:t>OTEL INFORMATION</w:t>
            </w:r>
          </w:p>
        </w:tc>
      </w:tr>
      <w:tr w:rsidR="000172E5" w:rsidRPr="001379DF" w14:paraId="792EFD15" w14:textId="77777777" w:rsidTr="00137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1B2C18C2" w14:textId="72EC0662" w:rsidR="000172E5" w:rsidRPr="001379DF" w:rsidRDefault="00D12693" w:rsidP="00D12693">
            <w:pPr>
              <w:pStyle w:val="NormalGirinti"/>
              <w:ind w:left="0"/>
            </w:pPr>
            <w:r w:rsidRPr="001379DF">
              <w:t>Hotel Name:</w:t>
            </w:r>
          </w:p>
        </w:tc>
        <w:tc>
          <w:tcPr>
            <w:tcW w:w="3744" w:type="pct"/>
            <w:gridSpan w:val="7"/>
          </w:tcPr>
          <w:p w14:paraId="05BE8633" w14:textId="3985ECB7" w:rsidR="000172E5" w:rsidRPr="001379DF" w:rsidRDefault="000172E5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2FDD" w:rsidRPr="001379DF" w14:paraId="6725B95C" w14:textId="77777777" w:rsidTr="00137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1AB0156D" w14:textId="63BDDE07" w:rsidR="00712FDD" w:rsidRPr="001379DF" w:rsidRDefault="00712FDD" w:rsidP="00D12693">
            <w:pPr>
              <w:pStyle w:val="NormalGirinti"/>
              <w:ind w:left="0"/>
            </w:pPr>
            <w:r w:rsidRPr="001379DF">
              <w:t>S</w:t>
            </w:r>
            <w:r w:rsidR="00D12693" w:rsidRPr="001379DF">
              <w:t>tars:</w:t>
            </w:r>
          </w:p>
        </w:tc>
        <w:tc>
          <w:tcPr>
            <w:tcW w:w="535" w:type="pct"/>
          </w:tcPr>
          <w:p w14:paraId="5AFE8E37" w14:textId="2FDEC90D" w:rsidR="00712FDD" w:rsidRPr="001379DF" w:rsidRDefault="00712FDD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79DF">
              <w:t xml:space="preserve">No </w:t>
            </w:r>
            <w:sdt>
              <w:sdtPr>
                <w:id w:val="-731777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79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35" w:type="pct"/>
          </w:tcPr>
          <w:p w14:paraId="72A2B1DD" w14:textId="3A995197" w:rsidR="00712FDD" w:rsidRPr="001379DF" w:rsidRDefault="00712FDD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79DF">
              <w:t xml:space="preserve">1 </w:t>
            </w:r>
            <w:sdt>
              <w:sdtPr>
                <w:id w:val="-1271008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79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379DF">
              <w:t xml:space="preserve"> </w:t>
            </w:r>
          </w:p>
        </w:tc>
        <w:tc>
          <w:tcPr>
            <w:tcW w:w="535" w:type="pct"/>
          </w:tcPr>
          <w:p w14:paraId="668E5BFA" w14:textId="31C0049C" w:rsidR="00712FDD" w:rsidRPr="001379DF" w:rsidRDefault="00712FDD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79DF">
              <w:t xml:space="preserve">2 </w:t>
            </w:r>
            <w:sdt>
              <w:sdtPr>
                <w:id w:val="105651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2693" w:rsidRPr="001379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35" w:type="pct"/>
          </w:tcPr>
          <w:p w14:paraId="7E6B66D9" w14:textId="21892550" w:rsidR="00712FDD" w:rsidRPr="001379DF" w:rsidRDefault="00712FDD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79DF">
              <w:t xml:space="preserve">3 </w:t>
            </w:r>
            <w:sdt>
              <w:sdtPr>
                <w:id w:val="1142153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2693" w:rsidRPr="001379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35" w:type="pct"/>
          </w:tcPr>
          <w:p w14:paraId="79559BA6" w14:textId="570F1A48" w:rsidR="00712FDD" w:rsidRPr="001379DF" w:rsidRDefault="00712FDD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79DF">
              <w:t xml:space="preserve">4 </w:t>
            </w:r>
            <w:sdt>
              <w:sdtPr>
                <w:id w:val="-935897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2693" w:rsidRPr="001379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35" w:type="pct"/>
          </w:tcPr>
          <w:p w14:paraId="64412338" w14:textId="05312B9D" w:rsidR="00712FDD" w:rsidRPr="001379DF" w:rsidRDefault="00712FDD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79DF">
              <w:t xml:space="preserve">5 </w:t>
            </w:r>
            <w:sdt>
              <w:sdtPr>
                <w:id w:val="-1185511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2693" w:rsidRPr="001379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34" w:type="pct"/>
          </w:tcPr>
          <w:p w14:paraId="7032C7BE" w14:textId="58B8124F" w:rsidR="00712FDD" w:rsidRPr="001379DF" w:rsidRDefault="00712FDD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79DF">
              <w:t xml:space="preserve">7 </w:t>
            </w:r>
            <w:sdt>
              <w:sdtPr>
                <w:id w:val="-1638947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2693" w:rsidRPr="001379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12693" w:rsidRPr="001379DF" w14:paraId="3C2F0001" w14:textId="77777777" w:rsidTr="00137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2D44E9A5" w14:textId="05FB9946" w:rsidR="00D12693" w:rsidRPr="001379DF" w:rsidRDefault="00D12693" w:rsidP="00D12693">
            <w:pPr>
              <w:pStyle w:val="NormalGirinti"/>
              <w:ind w:left="0"/>
            </w:pPr>
            <w:r w:rsidRPr="001379DF">
              <w:t>Address:</w:t>
            </w:r>
          </w:p>
        </w:tc>
        <w:tc>
          <w:tcPr>
            <w:tcW w:w="3744" w:type="pct"/>
            <w:gridSpan w:val="7"/>
          </w:tcPr>
          <w:p w14:paraId="61DB7BF3" w14:textId="2E7DAC90" w:rsidR="00D12693" w:rsidRPr="001379DF" w:rsidRDefault="00D12693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172E5" w:rsidRPr="001379DF" w14:paraId="32074E23" w14:textId="77777777" w:rsidTr="00137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72200153" w14:textId="2033C708" w:rsidR="000172E5" w:rsidRPr="001379DF" w:rsidRDefault="00D12693" w:rsidP="00D12693">
            <w:pPr>
              <w:pStyle w:val="NormalGirinti"/>
              <w:ind w:left="0"/>
            </w:pPr>
            <w:r w:rsidRPr="001379DF">
              <w:t>E-mail:</w:t>
            </w:r>
          </w:p>
        </w:tc>
        <w:tc>
          <w:tcPr>
            <w:tcW w:w="3744" w:type="pct"/>
            <w:gridSpan w:val="7"/>
          </w:tcPr>
          <w:p w14:paraId="50DFBA9F" w14:textId="2651ECA0" w:rsidR="000172E5" w:rsidRPr="001379DF" w:rsidRDefault="000172E5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172E5" w:rsidRPr="001379DF" w14:paraId="10A29688" w14:textId="77777777" w:rsidTr="00137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4A1C622D" w14:textId="77777777" w:rsidR="00394FCA" w:rsidRDefault="00D12693" w:rsidP="00D12693">
            <w:pPr>
              <w:pStyle w:val="NormalGirinti"/>
              <w:ind w:left="0"/>
              <w:rPr>
                <w:b w:val="0"/>
                <w:bCs w:val="0"/>
              </w:rPr>
            </w:pPr>
            <w:r w:rsidRPr="001379DF">
              <w:t>Contact Person</w:t>
            </w:r>
          </w:p>
          <w:p w14:paraId="32F7622B" w14:textId="26EDC046" w:rsidR="000172E5" w:rsidRPr="001379DF" w:rsidRDefault="00394FCA" w:rsidP="00D12693">
            <w:pPr>
              <w:pStyle w:val="NormalGirinti"/>
              <w:ind w:left="0"/>
            </w:pPr>
            <w:r>
              <w:t>Name</w:t>
            </w:r>
            <w:r w:rsidR="00D12693" w:rsidRPr="001379DF">
              <w:t>:</w:t>
            </w:r>
          </w:p>
        </w:tc>
        <w:tc>
          <w:tcPr>
            <w:tcW w:w="3744" w:type="pct"/>
            <w:gridSpan w:val="7"/>
          </w:tcPr>
          <w:p w14:paraId="577DD008" w14:textId="2FEF8793" w:rsidR="000172E5" w:rsidRPr="001379DF" w:rsidRDefault="000172E5" w:rsidP="00311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12693" w:rsidRPr="001379DF" w14:paraId="02672D69" w14:textId="77777777" w:rsidTr="00137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13A5D7B8" w14:textId="42D956CD" w:rsidR="00D12693" w:rsidRPr="001379DF" w:rsidRDefault="00D12693" w:rsidP="00D12693">
            <w:pPr>
              <w:pStyle w:val="NormalGirinti"/>
              <w:ind w:left="0"/>
              <w:rPr>
                <w:b w:val="0"/>
                <w:bCs w:val="0"/>
              </w:rPr>
            </w:pPr>
            <w:r w:rsidRPr="001379DF">
              <w:t xml:space="preserve">Contact Person </w:t>
            </w:r>
          </w:p>
          <w:p w14:paraId="456FB611" w14:textId="5C515840" w:rsidR="00D12693" w:rsidRPr="001379DF" w:rsidRDefault="00D12693" w:rsidP="00D12693">
            <w:pPr>
              <w:pStyle w:val="NormalGirinti"/>
              <w:ind w:left="0"/>
            </w:pPr>
            <w:r w:rsidRPr="001379DF">
              <w:t>E-mail:</w:t>
            </w:r>
          </w:p>
        </w:tc>
        <w:tc>
          <w:tcPr>
            <w:tcW w:w="3744" w:type="pct"/>
            <w:gridSpan w:val="7"/>
          </w:tcPr>
          <w:p w14:paraId="69A88E47" w14:textId="4139F92A" w:rsidR="00D12693" w:rsidRPr="001379DF" w:rsidRDefault="00D12693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172E5" w:rsidRPr="001379DF" w14:paraId="6D4E5933" w14:textId="77777777" w:rsidTr="00137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563DB122" w14:textId="13F981C6" w:rsidR="000172E5" w:rsidRPr="001379DF" w:rsidRDefault="00D12693" w:rsidP="00D12693">
            <w:pPr>
              <w:pStyle w:val="NormalGirinti"/>
              <w:ind w:left="0"/>
            </w:pPr>
            <w:r w:rsidRPr="001379DF">
              <w:t>How many rooms you have in your hotel?</w:t>
            </w:r>
          </w:p>
        </w:tc>
        <w:tc>
          <w:tcPr>
            <w:tcW w:w="3744" w:type="pct"/>
            <w:gridSpan w:val="7"/>
          </w:tcPr>
          <w:p w14:paraId="17C14A5C" w14:textId="1330D6E4" w:rsidR="000172E5" w:rsidRPr="001379DF" w:rsidRDefault="000172E5" w:rsidP="006145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172E5" w:rsidRPr="001379DF" w14:paraId="37C8B680" w14:textId="77777777" w:rsidTr="00137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71C0F90D" w14:textId="312AB4DC" w:rsidR="000172E5" w:rsidRPr="001379DF" w:rsidRDefault="00D12693" w:rsidP="00D12693">
            <w:pPr>
              <w:pStyle w:val="NormalGirinti"/>
              <w:ind w:left="0"/>
            </w:pPr>
            <w:r w:rsidRPr="001379DF">
              <w:t>How many rooms you want to service?</w:t>
            </w:r>
          </w:p>
        </w:tc>
        <w:tc>
          <w:tcPr>
            <w:tcW w:w="3744" w:type="pct"/>
            <w:gridSpan w:val="7"/>
          </w:tcPr>
          <w:p w14:paraId="131F6DEC" w14:textId="7FB9E915" w:rsidR="000172E5" w:rsidRPr="001379DF" w:rsidRDefault="00D12693" w:rsidP="00637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1379DF">
              <w:rPr>
                <w:i/>
                <w:iCs/>
                <w:color w:val="808080" w:themeColor="background1" w:themeShade="80"/>
                <w:sz w:val="22"/>
                <w:szCs w:val="22"/>
              </w:rPr>
              <w:t>Please inform us how many rooms you want to install Sexxen TV</w:t>
            </w:r>
            <w:r w:rsidR="001379DF" w:rsidRPr="001379DF">
              <w:rPr>
                <w:i/>
                <w:iCs/>
                <w:color w:val="808080" w:themeColor="background1" w:themeShade="80"/>
                <w:sz w:val="22"/>
                <w:szCs w:val="22"/>
              </w:rPr>
              <w:t>? You can write “Whole Rooms” if you want to service all Hotel rooms.</w:t>
            </w:r>
          </w:p>
        </w:tc>
      </w:tr>
      <w:tr w:rsidR="00D12693" w:rsidRPr="001379DF" w14:paraId="5794861C" w14:textId="77777777" w:rsidTr="00137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375049AB" w14:textId="208B4931" w:rsidR="00D12693" w:rsidRPr="001379DF" w:rsidRDefault="00D12693" w:rsidP="00D12693">
            <w:pPr>
              <w:pStyle w:val="NormalGirinti"/>
              <w:ind w:left="0"/>
            </w:pPr>
            <w:r w:rsidRPr="001379DF">
              <w:t>Hotel Invoice Information:</w:t>
            </w:r>
          </w:p>
        </w:tc>
        <w:tc>
          <w:tcPr>
            <w:tcW w:w="3744" w:type="pct"/>
            <w:gridSpan w:val="7"/>
          </w:tcPr>
          <w:p w14:paraId="1E26F512" w14:textId="2D4C6059" w:rsidR="00D12693" w:rsidRPr="001379DF" w:rsidRDefault="00D12693" w:rsidP="00637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808080" w:themeColor="background1" w:themeShade="80"/>
              </w:rPr>
            </w:pPr>
            <w:r w:rsidRPr="001379DF">
              <w:rPr>
                <w:i/>
                <w:iCs/>
                <w:color w:val="808080" w:themeColor="background1" w:themeShade="80"/>
                <w:sz w:val="22"/>
                <w:szCs w:val="22"/>
              </w:rPr>
              <w:t>Please write your hotel account/tax number and the address that must be seen on the invoice.</w:t>
            </w:r>
          </w:p>
        </w:tc>
      </w:tr>
    </w:tbl>
    <w:p w14:paraId="2A0E1615" w14:textId="7777777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9BE92" w14:textId="77777777" w:rsidR="004B5D70" w:rsidRPr="001379DF" w:rsidRDefault="004B5D70" w:rsidP="000172E5">
      <w:pPr>
        <w:spacing w:after="0" w:line="240" w:lineRule="auto"/>
      </w:pPr>
      <w:r w:rsidRPr="001379DF">
        <w:separator/>
      </w:r>
    </w:p>
  </w:endnote>
  <w:endnote w:type="continuationSeparator" w:id="0">
    <w:p w14:paraId="7AA9CD16" w14:textId="77777777" w:rsidR="004B5D70" w:rsidRPr="001379DF" w:rsidRDefault="004B5D70" w:rsidP="000172E5">
      <w:pPr>
        <w:spacing w:after="0" w:line="240" w:lineRule="auto"/>
      </w:pPr>
      <w:r w:rsidRPr="001379D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E1C0111-5B5B-46AA-82E3-25D1784C1B36}"/>
    <w:embedBold r:id="rId2" w:fontKey="{50669279-C6B6-48BE-A038-5F11C7138E9F}"/>
    <w:embedItalic r:id="rId3" w:fontKey="{CB808E70-DC1F-4D95-94FE-7B05404AF0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4" w:fontKey="{AAE33D9E-CD01-4199-9E82-FC6B7E421411}"/>
    <w:embedBold r:id="rId5" w:fontKey="{1797C4EA-4797-4EDE-B063-253E38408FF5}"/>
    <w:embedItalic r:id="rId6" w:fontKey="{4FA2A06C-D58B-432D-A2C9-2D457387940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7" w:fontKey="{E42128F8-B6AF-4ED9-A34F-6AFFAAEE0410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8" w:fontKey="{4301CBF8-3FC5-48D0-8B78-5C5A6FBC32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1EA6F07-5C34-4E4F-B957-B5633DFD91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1379DF" w14:paraId="45D802DC" w14:textId="77777777" w:rsidTr="00637200">
      <w:tc>
        <w:tcPr>
          <w:tcW w:w="4675" w:type="dxa"/>
          <w:vAlign w:val="center"/>
        </w:tcPr>
        <w:p w14:paraId="7200B9C2" w14:textId="72DDF3C1" w:rsidR="00311D4F" w:rsidRPr="001379DF" w:rsidRDefault="00311D4F" w:rsidP="00637200">
          <w:pPr>
            <w:pStyle w:val="AltBilgi"/>
          </w:pPr>
        </w:p>
      </w:tc>
      <w:tc>
        <w:tcPr>
          <w:tcW w:w="4675" w:type="dxa"/>
          <w:vAlign w:val="center"/>
        </w:tcPr>
        <w:p w14:paraId="20E32A3C" w14:textId="17BB26E2" w:rsidR="00311D4F" w:rsidRPr="001379DF" w:rsidRDefault="00311D4F" w:rsidP="00637200">
          <w:pPr>
            <w:pStyle w:val="AltBilgi"/>
            <w:jc w:val="right"/>
          </w:pPr>
        </w:p>
      </w:tc>
    </w:tr>
  </w:tbl>
  <w:p w14:paraId="0AF27B35" w14:textId="77777777" w:rsidR="006145D8" w:rsidRPr="001379DF" w:rsidRDefault="006145D8" w:rsidP="0063720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996BF" w14:textId="77777777" w:rsidR="004B5D70" w:rsidRPr="001379DF" w:rsidRDefault="004B5D70" w:rsidP="000172E5">
      <w:pPr>
        <w:spacing w:after="0" w:line="240" w:lineRule="auto"/>
      </w:pPr>
      <w:r w:rsidRPr="001379DF">
        <w:separator/>
      </w:r>
    </w:p>
  </w:footnote>
  <w:footnote w:type="continuationSeparator" w:id="0">
    <w:p w14:paraId="11593FDF" w14:textId="77777777" w:rsidR="004B5D70" w:rsidRPr="001379DF" w:rsidRDefault="004B5D70" w:rsidP="000172E5">
      <w:pPr>
        <w:spacing w:after="0" w:line="240" w:lineRule="auto"/>
      </w:pPr>
      <w:r w:rsidRPr="001379D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616"/>
      <w:gridCol w:w="6410"/>
    </w:tblGrid>
    <w:tr w:rsidR="00B337A2" w:rsidRPr="001379DF" w14:paraId="21AC1589" w14:textId="77777777" w:rsidTr="00384B05">
      <w:trPr>
        <w:trHeight w:val="990"/>
      </w:trPr>
      <w:tc>
        <w:tcPr>
          <w:tcW w:w="1350" w:type="dxa"/>
          <w:vAlign w:val="center"/>
        </w:tcPr>
        <w:p w14:paraId="44F72730" w14:textId="77777777" w:rsidR="00B337A2" w:rsidRPr="001379DF" w:rsidRDefault="00B337A2" w:rsidP="00637200">
          <w:pPr>
            <w:pStyle w:val="stBilgi"/>
          </w:pPr>
          <w:r w:rsidRPr="001379DF">
            <w:rPr>
              <w:noProof/>
              <w:lang w:bidi="tr-TR"/>
            </w:rPr>
            <w:drawing>
              <wp:inline distT="0" distB="0" distL="0" distR="0" wp14:anchorId="06F2119A" wp14:editId="21BCDC46">
                <wp:extent cx="1028737" cy="327025"/>
                <wp:effectExtent l="152400" t="152400" r="342900" b="35877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459" cy="327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8A73514" w14:textId="2C5A37C6" w:rsidR="00B337A2" w:rsidRPr="001379DF" w:rsidRDefault="001379DF" w:rsidP="001379DF">
          <w:pPr>
            <w:pStyle w:val="stBilgi"/>
            <w:rPr>
              <w:color w:val="CD03C3"/>
            </w:rPr>
          </w:pPr>
          <w:r>
            <w:rPr>
              <w:color w:val="CD03C3"/>
              <w:sz w:val="36"/>
              <w:szCs w:val="20"/>
            </w:rPr>
            <w:t xml:space="preserve">     </w:t>
          </w:r>
          <w:r w:rsidR="00712FDD" w:rsidRPr="001379DF">
            <w:rPr>
              <w:color w:val="CD03C3"/>
              <w:sz w:val="36"/>
              <w:szCs w:val="20"/>
            </w:rPr>
            <w:t>APPLICATION FORM</w:t>
          </w:r>
        </w:p>
      </w:tc>
    </w:tr>
  </w:tbl>
  <w:p w14:paraId="61C2F75E" w14:textId="77777777" w:rsidR="000172E5" w:rsidRPr="001379DF" w:rsidRDefault="000172E5" w:rsidP="00311D4F">
    <w:pPr>
      <w:pStyle w:val="AralkYo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61496993">
    <w:abstractNumId w:val="11"/>
  </w:num>
  <w:num w:numId="2" w16cid:durableId="810486299">
    <w:abstractNumId w:val="7"/>
  </w:num>
  <w:num w:numId="3" w16cid:durableId="1305356204">
    <w:abstractNumId w:val="15"/>
  </w:num>
  <w:num w:numId="4" w16cid:durableId="1622489083">
    <w:abstractNumId w:val="12"/>
  </w:num>
  <w:num w:numId="5" w16cid:durableId="1867864462">
    <w:abstractNumId w:val="13"/>
  </w:num>
  <w:num w:numId="6" w16cid:durableId="1642491625">
    <w:abstractNumId w:val="19"/>
  </w:num>
  <w:num w:numId="7" w16cid:durableId="2042701897">
    <w:abstractNumId w:val="6"/>
  </w:num>
  <w:num w:numId="8" w16cid:durableId="195581142">
    <w:abstractNumId w:val="10"/>
  </w:num>
  <w:num w:numId="9" w16cid:durableId="252783906">
    <w:abstractNumId w:val="17"/>
  </w:num>
  <w:num w:numId="10" w16cid:durableId="1337919313">
    <w:abstractNumId w:val="1"/>
  </w:num>
  <w:num w:numId="11" w16cid:durableId="1857307973">
    <w:abstractNumId w:val="5"/>
  </w:num>
  <w:num w:numId="12" w16cid:durableId="463739728">
    <w:abstractNumId w:val="0"/>
  </w:num>
  <w:num w:numId="13" w16cid:durableId="110708440">
    <w:abstractNumId w:val="2"/>
  </w:num>
  <w:num w:numId="14" w16cid:durableId="498421794">
    <w:abstractNumId w:val="9"/>
  </w:num>
  <w:num w:numId="15" w16cid:durableId="255333882">
    <w:abstractNumId w:val="8"/>
  </w:num>
  <w:num w:numId="16" w16cid:durableId="1263996249">
    <w:abstractNumId w:val="16"/>
  </w:num>
  <w:num w:numId="17" w16cid:durableId="79644194">
    <w:abstractNumId w:val="3"/>
  </w:num>
  <w:num w:numId="18" w16cid:durableId="375860110">
    <w:abstractNumId w:val="21"/>
  </w:num>
  <w:num w:numId="19" w16cid:durableId="1972247564">
    <w:abstractNumId w:val="18"/>
  </w:num>
  <w:num w:numId="20" w16cid:durableId="628054677">
    <w:abstractNumId w:val="14"/>
  </w:num>
  <w:num w:numId="21" w16cid:durableId="705062941">
    <w:abstractNumId w:val="20"/>
  </w:num>
  <w:num w:numId="22" w16cid:durableId="41983872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DD"/>
    <w:rsid w:val="000172E5"/>
    <w:rsid w:val="00052382"/>
    <w:rsid w:val="0006568A"/>
    <w:rsid w:val="00076F0F"/>
    <w:rsid w:val="00084253"/>
    <w:rsid w:val="000B2E95"/>
    <w:rsid w:val="000D1F49"/>
    <w:rsid w:val="001379DF"/>
    <w:rsid w:val="001727CA"/>
    <w:rsid w:val="001800AB"/>
    <w:rsid w:val="002C56E6"/>
    <w:rsid w:val="00311D4F"/>
    <w:rsid w:val="0034390E"/>
    <w:rsid w:val="00344849"/>
    <w:rsid w:val="00361E11"/>
    <w:rsid w:val="003769BA"/>
    <w:rsid w:val="00394FCA"/>
    <w:rsid w:val="003F0847"/>
    <w:rsid w:val="0040090B"/>
    <w:rsid w:val="004160E0"/>
    <w:rsid w:val="0046302A"/>
    <w:rsid w:val="00487D2D"/>
    <w:rsid w:val="004B5D70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2FDD"/>
    <w:rsid w:val="007147D7"/>
    <w:rsid w:val="00770F25"/>
    <w:rsid w:val="007A35A8"/>
    <w:rsid w:val="007B0A85"/>
    <w:rsid w:val="007C6A52"/>
    <w:rsid w:val="0082043E"/>
    <w:rsid w:val="00846B76"/>
    <w:rsid w:val="0086797B"/>
    <w:rsid w:val="008D7784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87B5F"/>
    <w:rsid w:val="00CB4A51"/>
    <w:rsid w:val="00CD4532"/>
    <w:rsid w:val="00CD47B0"/>
    <w:rsid w:val="00CE6104"/>
    <w:rsid w:val="00CE7918"/>
    <w:rsid w:val="00D12693"/>
    <w:rsid w:val="00D16163"/>
    <w:rsid w:val="00DB3FAD"/>
    <w:rsid w:val="00DC71EC"/>
    <w:rsid w:val="00E61C09"/>
    <w:rsid w:val="00EB3B58"/>
    <w:rsid w:val="00EC7359"/>
    <w:rsid w:val="00ED1EA7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D0BE"/>
  <w15:chartTrackingRefBased/>
  <w15:docId w15:val="{8E5BEC72-6A7B-470D-9AC0-F63FCE043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  <w:rPr>
      <w:lang w:val="en-US"/>
    </w:rPr>
  </w:style>
  <w:style w:type="paragraph" w:styleId="Balk1">
    <w:name w:val="heading 1"/>
    <w:basedOn w:val="Normal"/>
    <w:link w:val="Bal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alk2">
    <w:name w:val="heading 2"/>
    <w:basedOn w:val="Normal"/>
    <w:link w:val="Bal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6145D8"/>
    <w:rPr>
      <w:rFonts w:asciiTheme="majorHAnsi" w:hAnsiTheme="majorHAnsi"/>
      <w:b/>
    </w:rPr>
  </w:style>
  <w:style w:type="character" w:styleId="Etiket">
    <w:name w:val="Hashtag"/>
    <w:basedOn w:val="VarsaylanParagrafYazTipi"/>
    <w:uiPriority w:val="99"/>
    <w:semiHidden/>
    <w:rsid w:val="00CD4532"/>
    <w:rPr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rsaylan">
    <w:name w:val="Varsayılan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6145D8"/>
    <w:rPr>
      <w:b/>
      <w:bCs/>
      <w:color w:val="694A77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6145D8"/>
    <w:rPr>
      <w:sz w:val="18"/>
      <w:szCs w:val="20"/>
    </w:rPr>
  </w:style>
  <w:style w:type="paragraph" w:styleId="ListeMaddem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klamaMetni">
    <w:name w:val="annotation text"/>
    <w:basedOn w:val="Normal"/>
    <w:link w:val="AklamaMetniChar"/>
    <w:uiPriority w:val="99"/>
    <w:semiHidden/>
    <w:rsid w:val="000D1F49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4532"/>
    <w:rPr>
      <w:szCs w:val="24"/>
    </w:rPr>
  </w:style>
  <w:style w:type="paragraph" w:styleId="stBilgi">
    <w:name w:val="header"/>
    <w:basedOn w:val="Normal"/>
    <w:link w:val="stBilgi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tBilgi">
    <w:name w:val="footer"/>
    <w:basedOn w:val="Normal"/>
    <w:link w:val="AltBilgi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637200"/>
    <w:rPr>
      <w:sz w:val="18"/>
      <w:szCs w:val="24"/>
    </w:rPr>
  </w:style>
  <w:style w:type="character" w:styleId="DipnotBavurusu">
    <w:name w:val="footnote reference"/>
    <w:basedOn w:val="VarsaylanParagrafYazTipi"/>
    <w:uiPriority w:val="99"/>
    <w:semiHidden/>
    <w:rsid w:val="000D1F49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0D1F49"/>
    <w:rPr>
      <w:sz w:val="18"/>
      <w:szCs w:val="18"/>
    </w:rPr>
  </w:style>
  <w:style w:type="paragraph" w:styleId="ListeNumara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Kpr">
    <w:name w:val="Hyperlink"/>
    <w:basedOn w:val="VarsaylanParagrafYazTipi"/>
    <w:uiPriority w:val="99"/>
    <w:semiHidden/>
    <w:rsid w:val="000D1F49"/>
    <w:rPr>
      <w:color w:val="BF678E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D1F4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ralkYok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ekilTablosu">
    <w:name w:val="Şekil Tablosu"/>
    <w:basedOn w:val="NormalTablo"/>
    <w:uiPriority w:val="99"/>
    <w:rsid w:val="000D1F49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6145D8"/>
    <w:rPr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zlenenKpr">
    <w:name w:val="FollowedHyperlink"/>
    <w:basedOn w:val="VarsaylanParagrafYazTipi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0D1F49"/>
    <w:rPr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Metni">
    <w:name w:val="macro"/>
    <w:link w:val="MakroMetn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6145D8"/>
    <w:rPr>
      <w:rFonts w:ascii="Consolas" w:hAnsi="Consolas"/>
      <w:sz w:val="20"/>
      <w:szCs w:val="20"/>
    </w:rPr>
  </w:style>
  <w:style w:type="table" w:styleId="TabloKlavuzu">
    <w:name w:val="Table Grid"/>
    <w:basedOn w:val="NormalTabl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6145D8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DzTablo1">
    <w:name w:val="Plain Table 1"/>
    <w:basedOn w:val="NormalTablo"/>
    <w:uiPriority w:val="41"/>
    <w:rsid w:val="00712FD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3">
    <w:name w:val="Grid Table 5 Dark Accent 3"/>
    <w:basedOn w:val="NormalTablo"/>
    <w:uiPriority w:val="50"/>
    <w:rsid w:val="00137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T\AppData\Roaming\Microsoft\Templates\&#220;yelik%20Formu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39947FD-3DAE-4780-9389-3552E1678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Üyelik Formu</Template>
  <TotalTime>28</TotalTime>
  <Pages>1</Pages>
  <Words>72</Words>
  <Characters>414</Characters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2025-11-25T07:11:00Z</dcterms:created>
  <dcterms:modified xsi:type="dcterms:W3CDTF">2025-11-25T07:41:00Z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